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433F" w:rsidRDefault="002C433F">
      <w:pPr>
        <w:pStyle w:val="Title"/>
        <w:rPr>
          <w:rFonts w:cstheme="majorHAnsi"/>
        </w:rPr>
      </w:pPr>
    </w:p>
    <w:p w:rsidR="002C433F" w:rsidRDefault="002C433F">
      <w:pPr>
        <w:pStyle w:val="Title"/>
        <w:rPr>
          <w:rFonts w:cstheme="majorHAnsi"/>
        </w:rPr>
      </w:pPr>
    </w:p>
    <w:p w:rsidR="002C433F" w:rsidRDefault="002C433F">
      <w:pPr>
        <w:pStyle w:val="Title"/>
        <w:rPr>
          <w:rFonts w:cstheme="majorHAnsi"/>
        </w:rPr>
      </w:pPr>
    </w:p>
    <w:p w:rsidR="00E81978" w:rsidRPr="008612E0" w:rsidRDefault="00157278">
      <w:pPr>
        <w:pStyle w:val="Title"/>
        <w:rPr>
          <w:rFonts w:cstheme="majorHAnsi"/>
        </w:rPr>
      </w:pPr>
      <w:sdt>
        <w:sdtPr>
          <w:rPr>
            <w:rFonts w:cstheme="majorHAnsi"/>
          </w:rPr>
          <w:alias w:val="Title:"/>
          <w:tag w:val="Title:"/>
          <w:id w:val="726351117"/>
          <w:placeholder>
            <w:docPart w:val="31F8E5959FDA4287964AF81B79CCA691"/>
          </w:placeholder>
          <w:dataBinding w:prefixMappings="xmlns:ns0='http://purl.org/dc/elements/1.1/' xmlns:ns1='http://schemas.openxmlformats.org/package/2006/metadata/core-properties' " w:xpath="/ns1:coreProperties[1]/ns0:title[1]" w:storeItemID="{6C3C8BC8-F283-45AE-878A-BAB7291924A1}"/>
          <w:text w:multiLine="1"/>
        </w:sdtPr>
        <w:sdtContent>
          <w:r w:rsidR="002C433F">
            <w:rPr>
              <w:rFonts w:cstheme="majorHAnsi"/>
              <w:lang w:val="en-GB"/>
            </w:rPr>
            <w:t>Community E</w:t>
          </w:r>
          <w:r w:rsidR="00D477DB" w:rsidRPr="008612E0">
            <w:rPr>
              <w:rFonts w:cstheme="majorHAnsi"/>
              <w:lang w:val="en-GB"/>
            </w:rPr>
            <w:t>xperience</w:t>
          </w:r>
        </w:sdtContent>
      </w:sdt>
    </w:p>
    <w:p w:rsidR="00B823AA" w:rsidRPr="008612E0" w:rsidRDefault="00D477DB" w:rsidP="00B823AA">
      <w:pPr>
        <w:pStyle w:val="Title2"/>
        <w:rPr>
          <w:rFonts w:asciiTheme="majorHAnsi" w:hAnsiTheme="majorHAnsi" w:cstheme="majorHAnsi"/>
        </w:rPr>
      </w:pPr>
      <w:r w:rsidRPr="008612E0">
        <w:rPr>
          <w:rFonts w:asciiTheme="majorHAnsi" w:hAnsiTheme="majorHAnsi" w:cstheme="majorHAnsi"/>
        </w:rPr>
        <w:t>Student name</w:t>
      </w:r>
    </w:p>
    <w:p w:rsidR="00E81978" w:rsidRPr="008612E0" w:rsidRDefault="00D477DB" w:rsidP="00B823AA">
      <w:pPr>
        <w:pStyle w:val="Title2"/>
        <w:rPr>
          <w:rFonts w:asciiTheme="majorHAnsi" w:hAnsiTheme="majorHAnsi" w:cstheme="majorHAnsi"/>
        </w:rPr>
      </w:pPr>
      <w:r w:rsidRPr="008612E0">
        <w:rPr>
          <w:rFonts w:asciiTheme="majorHAnsi" w:hAnsiTheme="majorHAnsi" w:cstheme="majorHAnsi"/>
        </w:rPr>
        <w:t xml:space="preserve">Institution </w:t>
      </w:r>
    </w:p>
    <w:p w:rsidR="00E81978" w:rsidRPr="008612E0" w:rsidRDefault="00D477DB" w:rsidP="00B823AA">
      <w:pPr>
        <w:pStyle w:val="Title2"/>
        <w:rPr>
          <w:rFonts w:asciiTheme="majorHAnsi" w:hAnsiTheme="majorHAnsi" w:cstheme="majorHAnsi"/>
        </w:rPr>
      </w:pPr>
      <w:r w:rsidRPr="008612E0">
        <w:rPr>
          <w:rFonts w:asciiTheme="majorHAnsi" w:hAnsiTheme="majorHAnsi" w:cstheme="majorHAnsi"/>
        </w:rPr>
        <w:t xml:space="preserve"> </w:t>
      </w:r>
    </w:p>
    <w:p w:rsidR="00E81978" w:rsidRPr="00F164FB" w:rsidRDefault="00157278">
      <w:pPr>
        <w:pStyle w:val="SectionTitle"/>
        <w:rPr>
          <w:rFonts w:cstheme="majorHAnsi"/>
          <w:b/>
        </w:rPr>
      </w:pPr>
      <w:sdt>
        <w:sdtPr>
          <w:rPr>
            <w:rFonts w:cstheme="majorHAnsi"/>
            <w:b/>
          </w:rPr>
          <w:alias w:val="Section title:"/>
          <w:tag w:val="Section title:"/>
          <w:id w:val="984196707"/>
          <w:placeholder>
            <w:docPart w:val="4BBD1F3ED9F14188A90555A47E950BF3"/>
          </w:placeholder>
          <w:dataBinding w:prefixMappings="xmlns:ns0='http://purl.org/dc/elements/1.1/' xmlns:ns1='http://schemas.openxmlformats.org/package/2006/metadata/core-properties' " w:xpath="/ns1:coreProperties[1]/ns0:title[1]" w:storeItemID="{6C3C8BC8-F283-45AE-878A-BAB7291924A1}"/>
          <w:text w:multiLine="1"/>
        </w:sdtPr>
        <w:sdtContent>
          <w:r w:rsidR="002C433F">
            <w:rPr>
              <w:rFonts w:cstheme="majorHAnsi"/>
              <w:b/>
            </w:rPr>
            <w:t>Community Experience</w:t>
          </w:r>
        </w:sdtContent>
      </w:sdt>
    </w:p>
    <w:p w:rsidR="003F1674" w:rsidRPr="003F1674" w:rsidRDefault="003F1674" w:rsidP="0092572E">
      <w:pPr>
        <w:rPr>
          <w:rFonts w:asciiTheme="majorHAnsi" w:hAnsiTheme="majorHAnsi" w:cstheme="majorHAnsi"/>
        </w:rPr>
      </w:pPr>
      <w:r w:rsidRPr="003F1674">
        <w:rPr>
          <w:rFonts w:asciiTheme="majorHAnsi" w:hAnsiTheme="majorHAnsi" w:cstheme="majorHAnsi"/>
        </w:rPr>
        <w:t xml:space="preserve">I am a member of the International Board Certified Lactation Consultants or IBCLC, which is the gold standard of breastfeeding care. I run my clinic. However, I travel a lot. Traveling is part of being an IBCLC-affiliate. My </w:t>
      </w:r>
      <w:proofErr w:type="gramStart"/>
      <w:r w:rsidRPr="003F1674">
        <w:rPr>
          <w:rFonts w:asciiTheme="majorHAnsi" w:hAnsiTheme="majorHAnsi" w:cstheme="majorHAnsi"/>
        </w:rPr>
        <w:t>expertise is mainly working with mothers in both ante and post-natal clinic and provide</w:t>
      </w:r>
      <w:proofErr w:type="gramEnd"/>
      <w:r w:rsidRPr="003F1674">
        <w:rPr>
          <w:rFonts w:asciiTheme="majorHAnsi" w:hAnsiTheme="majorHAnsi" w:cstheme="majorHAnsi"/>
        </w:rPr>
        <w:t xml:space="preserve"> them with breastfeeding and psychological support. In some instances, I work with a newborn with congenital or acquired abnormalities. This </w:t>
      </w:r>
      <w:proofErr w:type="gramStart"/>
      <w:r w:rsidRPr="003F1674">
        <w:rPr>
          <w:rFonts w:asciiTheme="majorHAnsi" w:hAnsiTheme="majorHAnsi" w:cstheme="majorHAnsi"/>
        </w:rPr>
        <w:t>additional</w:t>
      </w:r>
      <w:proofErr w:type="gramEnd"/>
      <w:r w:rsidRPr="003F1674">
        <w:rPr>
          <w:rFonts w:asciiTheme="majorHAnsi" w:hAnsiTheme="majorHAnsi" w:cstheme="majorHAnsi"/>
        </w:rPr>
        <w:t xml:space="preserve"> task has enabled me to earn added credentials (</w:t>
      </w:r>
      <w:proofErr w:type="spellStart"/>
      <w:r w:rsidRPr="003F1674">
        <w:rPr>
          <w:rFonts w:asciiTheme="majorHAnsi" w:hAnsiTheme="majorHAnsi" w:cstheme="majorHAnsi"/>
        </w:rPr>
        <w:t>Moradian</w:t>
      </w:r>
      <w:proofErr w:type="spellEnd"/>
      <w:r w:rsidRPr="003F1674">
        <w:rPr>
          <w:rFonts w:asciiTheme="majorHAnsi" w:hAnsiTheme="majorHAnsi" w:cstheme="majorHAnsi"/>
        </w:rPr>
        <w:t xml:space="preserve">, 2017). Some of the services which I offer at my clinic include intensive care for infants who need assistance in feeding, difficulties in latching, nipple pain, tongue tie, preemie babies, flat or inverted nipples, engorgement, increased milk supply, newborn weigh management/observation, breast surgery and lactation. </w:t>
      </w:r>
    </w:p>
    <w:p w:rsidR="003F1674" w:rsidRPr="003F1674" w:rsidRDefault="003F1674" w:rsidP="0092572E">
      <w:pPr>
        <w:rPr>
          <w:rFonts w:asciiTheme="majorHAnsi" w:hAnsiTheme="majorHAnsi" w:cstheme="majorHAnsi"/>
        </w:rPr>
      </w:pPr>
      <w:r w:rsidRPr="003F1674">
        <w:rPr>
          <w:rFonts w:asciiTheme="majorHAnsi" w:hAnsiTheme="majorHAnsi" w:cstheme="majorHAnsi"/>
        </w:rPr>
        <w:t>During my internship equaled to 1000 hours, I have worked with low-income families and teen mothers. Every Monday I provide free services to these families at a pregnancy health center in Rosemead CA. I also meet with mothers in the hospital, clinical office and during home visits. Since becoming an IBCLC certified health worker, my clientele has expanded to middle and upper classes. I focus on helping mothers overcome breastfeeding challenges and also play a role in the mothers and newborns well-being (</w:t>
      </w:r>
      <w:proofErr w:type="spellStart"/>
      <w:r w:rsidRPr="003F1674">
        <w:rPr>
          <w:rFonts w:asciiTheme="majorHAnsi" w:hAnsiTheme="majorHAnsi" w:cstheme="majorHAnsi"/>
        </w:rPr>
        <w:t>Moradian</w:t>
      </w:r>
      <w:proofErr w:type="spellEnd"/>
      <w:r w:rsidRPr="003F1674">
        <w:rPr>
          <w:rFonts w:asciiTheme="majorHAnsi" w:hAnsiTheme="majorHAnsi" w:cstheme="majorHAnsi"/>
        </w:rPr>
        <w:t xml:space="preserve">, 2017). Many of the lactating health consultants charge between US$ 200 and 400 when consulted outside the hospital. Some patients are unable to pay the consultation fee. In my clinic or services, I offer a 15% discount to low-income families and veterans, who require my services. </w:t>
      </w:r>
    </w:p>
    <w:p w:rsidR="003F1674" w:rsidRPr="003F1674" w:rsidRDefault="003F1674" w:rsidP="0092572E">
      <w:pPr>
        <w:rPr>
          <w:rFonts w:asciiTheme="majorHAnsi" w:hAnsiTheme="majorHAnsi" w:cstheme="majorHAnsi"/>
        </w:rPr>
      </w:pPr>
      <w:r w:rsidRPr="003F1674">
        <w:rPr>
          <w:rFonts w:asciiTheme="majorHAnsi" w:hAnsiTheme="majorHAnsi" w:cstheme="majorHAnsi"/>
        </w:rPr>
        <w:t xml:space="preserve"> I advise mothers on the importance of exclusive breastfeeding infant for the first six months, after which food may be introduced together with breast milk for up to two years and beyond.  A mother should not stop breastfeeding immediately the child attains the age of two. </w:t>
      </w:r>
      <w:r w:rsidRPr="003F1674">
        <w:rPr>
          <w:rFonts w:asciiTheme="majorHAnsi" w:hAnsiTheme="majorHAnsi" w:cstheme="majorHAnsi"/>
        </w:rPr>
        <w:lastRenderedPageBreak/>
        <w:t>This is because the child may not have developed energy to consume other foods apart from breast milk. Mothers who are psychologically stressed or suffer from lifestyle diseases may have a problem initiating and maintaining milk production. It is therefore essential for the mother who may work under such conditions to maintain a high standard of health management to provide the necessary diet for the infant.</w:t>
      </w:r>
    </w:p>
    <w:p w:rsidR="003F1674" w:rsidRPr="003F1674" w:rsidRDefault="003F1674" w:rsidP="0092572E">
      <w:pPr>
        <w:rPr>
          <w:rFonts w:asciiTheme="majorHAnsi" w:hAnsiTheme="majorHAnsi" w:cstheme="majorHAnsi"/>
        </w:rPr>
      </w:pPr>
      <w:r w:rsidRPr="003F1674">
        <w:rPr>
          <w:rFonts w:asciiTheme="majorHAnsi" w:hAnsiTheme="majorHAnsi" w:cstheme="majorHAnsi"/>
        </w:rPr>
        <w:t xml:space="preserve">Breast milk is essentially important as it enables an infant to grow and develop faster and it accelerates the development of body systems. Whatever a mother eats, will determine the taste and the smell of the breast milk. Unlike formula milk, breast milk goes through changes to meet the needs of the infant. Formula milk remains constant throughout, hence not recommended for supplementing a mother’s breast milk supply. I advise giving infants breast milk as it consists of vital nutrients such as fats, vitamins, proteins, carbohydrates, minerals, </w:t>
      </w:r>
      <w:proofErr w:type="spellStart"/>
      <w:r w:rsidRPr="003F1674">
        <w:rPr>
          <w:rFonts w:asciiTheme="majorHAnsi" w:hAnsiTheme="majorHAnsi" w:cstheme="majorHAnsi"/>
        </w:rPr>
        <w:t>Lactoferrin</w:t>
      </w:r>
      <w:proofErr w:type="spellEnd"/>
      <w:r w:rsidRPr="003F1674">
        <w:rPr>
          <w:rFonts w:asciiTheme="majorHAnsi" w:hAnsiTheme="majorHAnsi" w:cstheme="majorHAnsi"/>
        </w:rPr>
        <w:t xml:space="preserve"> and blood cells, in the right quantities (</w:t>
      </w:r>
      <w:proofErr w:type="spellStart"/>
      <w:r w:rsidRPr="003F1674">
        <w:rPr>
          <w:rFonts w:asciiTheme="majorHAnsi" w:hAnsiTheme="majorHAnsi" w:cstheme="majorHAnsi"/>
        </w:rPr>
        <w:t>Moradian</w:t>
      </w:r>
      <w:proofErr w:type="spellEnd"/>
      <w:r w:rsidRPr="003F1674">
        <w:rPr>
          <w:rFonts w:asciiTheme="majorHAnsi" w:hAnsiTheme="majorHAnsi" w:cstheme="majorHAnsi"/>
        </w:rPr>
        <w:t>, 2017). These nutrients are essential for the growth and development of an infant especially during the first six months of life.</w:t>
      </w:r>
    </w:p>
    <w:p w:rsidR="003F1674" w:rsidRPr="003F1674" w:rsidRDefault="003F1674" w:rsidP="0092572E">
      <w:pPr>
        <w:rPr>
          <w:rFonts w:asciiTheme="majorHAnsi" w:hAnsiTheme="majorHAnsi" w:cstheme="majorHAnsi"/>
        </w:rPr>
      </w:pPr>
      <w:r w:rsidRPr="003F1674">
        <w:rPr>
          <w:rFonts w:asciiTheme="majorHAnsi" w:hAnsiTheme="majorHAnsi" w:cstheme="majorHAnsi"/>
        </w:rPr>
        <w:t xml:space="preserve">Breast milk is important to both the mother and the infant. To the infant, breast milk is vital because it reduces the risks of infection, prevents risks of Sudden Infant Death Syndrome (SIDs), allergies, childhood diseases, respiratory infections among others. The mother benefits from breastfeeding as it decreases postpartum bleeding, risks of ovarian and breast cancer. </w:t>
      </w:r>
      <w:proofErr w:type="gramStart"/>
      <w:r w:rsidRPr="003F1674">
        <w:rPr>
          <w:rFonts w:asciiTheme="majorHAnsi" w:hAnsiTheme="majorHAnsi" w:cstheme="majorHAnsi"/>
        </w:rPr>
        <w:t>Cardiovascular problems and hypertension.</w:t>
      </w:r>
      <w:proofErr w:type="gramEnd"/>
      <w:r w:rsidRPr="003F1674">
        <w:rPr>
          <w:rFonts w:asciiTheme="majorHAnsi" w:hAnsiTheme="majorHAnsi" w:cstheme="majorHAnsi"/>
        </w:rPr>
        <w:t xml:space="preserve"> It also helps the mother gain her pre-pregnancy weight.</w:t>
      </w:r>
    </w:p>
    <w:p w:rsidR="003F1674" w:rsidRPr="003F1674" w:rsidRDefault="003F1674" w:rsidP="0092572E">
      <w:pPr>
        <w:rPr>
          <w:rFonts w:asciiTheme="majorHAnsi" w:hAnsiTheme="majorHAnsi" w:cstheme="majorHAnsi"/>
        </w:rPr>
      </w:pPr>
      <w:r w:rsidRPr="003F1674">
        <w:rPr>
          <w:rFonts w:asciiTheme="majorHAnsi" w:hAnsiTheme="majorHAnsi" w:cstheme="majorHAnsi"/>
        </w:rPr>
        <w:t xml:space="preserve">Generally, in my community experience, I have come across diverse needs of breastfeeding and provided vital and necessary information that is required to make the child benefit fully from the mother’s milk. Mothers can understand their breast’s anatomy during breastfeeding and how such relationship boosts mother and child closeness.  </w:t>
      </w:r>
    </w:p>
    <w:p w:rsidR="002C433F" w:rsidRDefault="002C433F" w:rsidP="002C433F">
      <w:pPr>
        <w:jc w:val="center"/>
        <w:rPr>
          <w:rFonts w:cstheme="majorHAnsi"/>
          <w:b/>
          <w:color w:val="1D1D1D"/>
        </w:rPr>
      </w:pPr>
      <w:r w:rsidRPr="002C433F">
        <w:rPr>
          <w:rFonts w:cstheme="majorHAnsi"/>
          <w:b/>
          <w:color w:val="1D1D1D"/>
        </w:rPr>
        <w:lastRenderedPageBreak/>
        <w:t>References</w:t>
      </w:r>
    </w:p>
    <w:p w:rsidR="002C433F" w:rsidRPr="002C433F" w:rsidRDefault="002C433F" w:rsidP="002C433F">
      <w:pPr>
        <w:ind w:left="720" w:hanging="720"/>
        <w:rPr>
          <w:rFonts w:cstheme="majorHAnsi"/>
          <w:color w:val="1D1D1D"/>
        </w:rPr>
      </w:pPr>
      <w:proofErr w:type="spellStart"/>
      <w:r w:rsidRPr="002C433F">
        <w:rPr>
          <w:rFonts w:cstheme="majorHAnsi"/>
          <w:color w:val="1D1D1D"/>
        </w:rPr>
        <w:t>Moradian</w:t>
      </w:r>
      <w:proofErr w:type="spellEnd"/>
      <w:r w:rsidRPr="002C433F">
        <w:rPr>
          <w:rFonts w:cstheme="majorHAnsi"/>
          <w:color w:val="1D1D1D"/>
        </w:rPr>
        <w:t>, A</w:t>
      </w:r>
      <w:proofErr w:type="gramStart"/>
      <w:r w:rsidRPr="002C433F">
        <w:rPr>
          <w:rFonts w:cstheme="majorHAnsi"/>
          <w:color w:val="1D1D1D"/>
        </w:rPr>
        <w:t>,.</w:t>
      </w:r>
      <w:proofErr w:type="gramEnd"/>
      <w:r>
        <w:rPr>
          <w:rFonts w:cstheme="majorHAnsi"/>
          <w:color w:val="1D1D1D"/>
        </w:rPr>
        <w:t xml:space="preserve"> </w:t>
      </w:r>
      <w:proofErr w:type="gramStart"/>
      <w:r>
        <w:rPr>
          <w:rFonts w:cstheme="majorHAnsi"/>
          <w:color w:val="1D1D1D"/>
        </w:rPr>
        <w:t>(2017).</w:t>
      </w:r>
      <w:r w:rsidRPr="002C433F">
        <w:rPr>
          <w:rFonts w:cstheme="majorHAnsi"/>
          <w:color w:val="1D1D1D"/>
        </w:rPr>
        <w:t xml:space="preserve"> Lactation management for healthcare professionals.</w:t>
      </w:r>
      <w:proofErr w:type="gramEnd"/>
      <w:r w:rsidRPr="002C433F">
        <w:rPr>
          <w:rFonts w:cstheme="majorHAnsi"/>
          <w:color w:val="1D1D1D"/>
        </w:rPr>
        <w:t xml:space="preserve"> Retrieved on 29</w:t>
      </w:r>
      <w:r w:rsidRPr="002C433F">
        <w:rPr>
          <w:rFonts w:cstheme="majorHAnsi"/>
          <w:color w:val="1D1D1D"/>
          <w:vertAlign w:val="superscript"/>
        </w:rPr>
        <w:t>th</w:t>
      </w:r>
      <w:r w:rsidRPr="002C433F">
        <w:rPr>
          <w:rFonts w:cstheme="majorHAnsi"/>
          <w:color w:val="1D1D1D"/>
        </w:rPr>
        <w:t xml:space="preserve"> December</w:t>
      </w:r>
      <w:r>
        <w:rPr>
          <w:rFonts w:cstheme="majorHAnsi"/>
          <w:color w:val="1D1D1D"/>
        </w:rPr>
        <w:t xml:space="preserve">, 2017 from: </w:t>
      </w:r>
      <w:r w:rsidRPr="002C433F">
        <w:rPr>
          <w:rFonts w:cstheme="majorHAnsi"/>
          <w:color w:val="1D1D1D"/>
        </w:rPr>
        <w:t>https://docs.google.com/presentation/d/1UG1nC6AybnaMM51sMXSsVE1GOBEh4FuOAdEaEagRTEs/edit#slide=id.p5</w:t>
      </w:r>
      <w:bookmarkStart w:id="0" w:name="_GoBack"/>
      <w:bookmarkEnd w:id="0"/>
    </w:p>
    <w:sectPr w:rsidR="002C433F" w:rsidRPr="002C433F" w:rsidSect="00157278">
      <w:headerReference w:type="default" r:id="rId9"/>
      <w:headerReference w:type="first" r:id="rId10"/>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0884" w:rsidRDefault="00B70884">
      <w:pPr>
        <w:spacing w:line="240" w:lineRule="auto"/>
      </w:pPr>
      <w:r>
        <w:separator/>
      </w:r>
    </w:p>
    <w:p w:rsidR="00B70884" w:rsidRDefault="00B70884"/>
  </w:endnote>
  <w:endnote w:type="continuationSeparator" w:id="0">
    <w:p w:rsidR="00B70884" w:rsidRDefault="00B70884">
      <w:pPr>
        <w:spacing w:line="240" w:lineRule="auto"/>
      </w:pPr>
      <w:r>
        <w:continuationSeparator/>
      </w:r>
    </w:p>
    <w:p w:rsidR="00B70884" w:rsidRDefault="00B70884"/>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0884" w:rsidRDefault="00B70884">
      <w:pPr>
        <w:spacing w:line="240" w:lineRule="auto"/>
      </w:pPr>
      <w:r>
        <w:separator/>
      </w:r>
    </w:p>
    <w:p w:rsidR="00B70884" w:rsidRDefault="00B70884"/>
  </w:footnote>
  <w:footnote w:type="continuationSeparator" w:id="0">
    <w:p w:rsidR="00B70884" w:rsidRDefault="00B70884">
      <w:pPr>
        <w:spacing w:line="240" w:lineRule="auto"/>
      </w:pPr>
      <w:r>
        <w:continuationSeparator/>
      </w:r>
    </w:p>
    <w:p w:rsidR="00B70884" w:rsidRDefault="00B70884"/>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978" w:rsidRDefault="00157278">
    <w:pPr>
      <w:pStyle w:val="Header"/>
    </w:pPr>
    <w:sdt>
      <w:sdtPr>
        <w:rPr>
          <w:rStyle w:val="Strong"/>
        </w:rPr>
        <w:alias w:val="Running head"/>
        <w:tag w:val=""/>
        <w:id w:val="12739865"/>
        <w:placeholder>
          <w:docPart w:val="D69722BB7B48450893BE4BF6F842EE21"/>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D477DB">
          <w:rPr>
            <w:rStyle w:val="Strong"/>
            <w:lang w:val="en-GB"/>
          </w:rPr>
          <w:t xml:space="preserve">Community Experience </w:t>
        </w:r>
      </w:sdtContent>
    </w:sdt>
    <w:r w:rsidR="005D3A03">
      <w:rPr>
        <w:rStyle w:val="Strong"/>
      </w:rPr>
      <w:ptab w:relativeTo="margin" w:alignment="right" w:leader="none"/>
    </w:r>
    <w:r>
      <w:rPr>
        <w:rStyle w:val="Strong"/>
      </w:rPr>
      <w:fldChar w:fldCharType="begin"/>
    </w:r>
    <w:r w:rsidR="005D3A03">
      <w:rPr>
        <w:rStyle w:val="Strong"/>
      </w:rPr>
      <w:instrText xml:space="preserve"> PAGE   \* MERGEFORMAT </w:instrText>
    </w:r>
    <w:r>
      <w:rPr>
        <w:rStyle w:val="Strong"/>
      </w:rPr>
      <w:fldChar w:fldCharType="separate"/>
    </w:r>
    <w:r w:rsidR="005D7971">
      <w:rPr>
        <w:rStyle w:val="Strong"/>
        <w:noProof/>
      </w:rPr>
      <w:t>2</w:t>
    </w:r>
    <w:r>
      <w:rPr>
        <w:rStyle w:val="Strong"/>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978" w:rsidRDefault="005D3A03">
    <w:pPr>
      <w:pStyle w:val="Header"/>
      <w:rPr>
        <w:rStyle w:val="Strong"/>
      </w:rPr>
    </w:pPr>
    <w:r>
      <w:t xml:space="preserve">Running head: </w:t>
    </w:r>
    <w:sdt>
      <w:sdtPr>
        <w:rPr>
          <w:rStyle w:val="Strong"/>
        </w:rPr>
        <w:alias w:val="Running head"/>
        <w:tag w:val=""/>
        <w:id w:val="-696842620"/>
        <w:placeholder>
          <w:docPart w:val="E2821F58BD8F49E1ABA71F7128BDCCE4"/>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D477DB">
          <w:rPr>
            <w:rStyle w:val="Strong"/>
          </w:rPr>
          <w:t xml:space="preserve">Community Experience </w:t>
        </w:r>
      </w:sdtContent>
    </w:sdt>
    <w:r>
      <w:rPr>
        <w:rStyle w:val="Strong"/>
      </w:rPr>
      <w:ptab w:relativeTo="margin" w:alignment="right" w:leader="non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characterSpacingControl w:val="doNotCompress"/>
  <w:hdrShapeDefaults>
    <o:shapedefaults v:ext="edit" spidmax="5122"/>
  </w:hdrShapeDefaults>
  <w:footnotePr>
    <w:pos w:val="beneathText"/>
    <w:footnote w:id="-1"/>
    <w:footnote w:id="0"/>
  </w:footnotePr>
  <w:endnotePr>
    <w:endnote w:id="-1"/>
    <w:endnote w:id="0"/>
  </w:endnotePr>
  <w:compat>
    <w:useFELayout/>
  </w:compat>
  <w:rsids>
    <w:rsidRoot w:val="00D477DB"/>
    <w:rsid w:val="00087397"/>
    <w:rsid w:val="000D3F41"/>
    <w:rsid w:val="001127A0"/>
    <w:rsid w:val="00157278"/>
    <w:rsid w:val="001B4168"/>
    <w:rsid w:val="002C433F"/>
    <w:rsid w:val="003216A4"/>
    <w:rsid w:val="00340691"/>
    <w:rsid w:val="00355DCA"/>
    <w:rsid w:val="00360D4A"/>
    <w:rsid w:val="003F12FD"/>
    <w:rsid w:val="003F1674"/>
    <w:rsid w:val="00411EBF"/>
    <w:rsid w:val="00464D21"/>
    <w:rsid w:val="004E5E04"/>
    <w:rsid w:val="004E70B9"/>
    <w:rsid w:val="005079BB"/>
    <w:rsid w:val="00517C5C"/>
    <w:rsid w:val="00551A02"/>
    <w:rsid w:val="005534FA"/>
    <w:rsid w:val="005D3A03"/>
    <w:rsid w:val="005D7971"/>
    <w:rsid w:val="006149E8"/>
    <w:rsid w:val="00623A8C"/>
    <w:rsid w:val="00673A21"/>
    <w:rsid w:val="0068009B"/>
    <w:rsid w:val="006947E3"/>
    <w:rsid w:val="00724115"/>
    <w:rsid w:val="007272C7"/>
    <w:rsid w:val="00781564"/>
    <w:rsid w:val="008002C0"/>
    <w:rsid w:val="008612E0"/>
    <w:rsid w:val="008C5323"/>
    <w:rsid w:val="0092572E"/>
    <w:rsid w:val="00943EEE"/>
    <w:rsid w:val="00976F79"/>
    <w:rsid w:val="009A6A3B"/>
    <w:rsid w:val="009B0308"/>
    <w:rsid w:val="009C18E9"/>
    <w:rsid w:val="00AA5A10"/>
    <w:rsid w:val="00AF6974"/>
    <w:rsid w:val="00B21B09"/>
    <w:rsid w:val="00B70884"/>
    <w:rsid w:val="00B823AA"/>
    <w:rsid w:val="00BA2BB0"/>
    <w:rsid w:val="00BA45DB"/>
    <w:rsid w:val="00BD4A42"/>
    <w:rsid w:val="00BF4184"/>
    <w:rsid w:val="00C0601E"/>
    <w:rsid w:val="00C073DD"/>
    <w:rsid w:val="00C31D30"/>
    <w:rsid w:val="00CB3F1B"/>
    <w:rsid w:val="00CD6E39"/>
    <w:rsid w:val="00CF1A13"/>
    <w:rsid w:val="00CF6E91"/>
    <w:rsid w:val="00D477DB"/>
    <w:rsid w:val="00D85B68"/>
    <w:rsid w:val="00DA1CF3"/>
    <w:rsid w:val="00DD22BC"/>
    <w:rsid w:val="00E21867"/>
    <w:rsid w:val="00E6004D"/>
    <w:rsid w:val="00E81978"/>
    <w:rsid w:val="00EA0BC8"/>
    <w:rsid w:val="00ED6D02"/>
    <w:rsid w:val="00F164FB"/>
    <w:rsid w:val="00F379B7"/>
    <w:rsid w:val="00F525FA"/>
    <w:rsid w:val="00FD3EF2"/>
    <w:rsid w:val="00FF20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rsid w:val="00157278"/>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rsid w:val="00157278"/>
    <w:pPr>
      <w:spacing w:line="240" w:lineRule="auto"/>
      <w:ind w:firstLine="0"/>
    </w:pPr>
  </w:style>
  <w:style w:type="character" w:customStyle="1" w:styleId="HeaderChar">
    <w:name w:val="Header Char"/>
    <w:basedOn w:val="DefaultParagraphFont"/>
    <w:link w:val="Header"/>
    <w:uiPriority w:val="99"/>
    <w:rsid w:val="00157278"/>
    <w:rPr>
      <w:kern w:val="24"/>
    </w:rPr>
  </w:style>
  <w:style w:type="character" w:styleId="Strong">
    <w:name w:val="Strong"/>
    <w:basedOn w:val="DefaultParagraphFont"/>
    <w:uiPriority w:val="22"/>
    <w:unhideWhenUsed/>
    <w:qFormat/>
    <w:rsid w:val="00157278"/>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rsid w:val="00157278"/>
    <w:pPr>
      <w:ind w:firstLine="0"/>
    </w:pPr>
  </w:style>
  <w:style w:type="character" w:customStyle="1" w:styleId="Heading1Char">
    <w:name w:val="Heading 1 Char"/>
    <w:basedOn w:val="DefaultParagraphFont"/>
    <w:link w:val="Heading1"/>
    <w:uiPriority w:val="4"/>
    <w:rsid w:val="00157278"/>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sid w:val="00157278"/>
    <w:rPr>
      <w:rFonts w:asciiTheme="majorHAnsi" w:eastAsiaTheme="majorEastAsia" w:hAnsiTheme="majorHAnsi" w:cstheme="majorBidi"/>
      <w:b/>
      <w:bCs/>
      <w:kern w:val="24"/>
    </w:rPr>
  </w:style>
  <w:style w:type="paragraph" w:styleId="Title">
    <w:name w:val="Title"/>
    <w:basedOn w:val="Normal"/>
    <w:link w:val="TitleChar"/>
    <w:qFormat/>
    <w:rsid w:val="00157278"/>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sid w:val="00157278"/>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rsid w:val="00157278"/>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rsid w:val="00157278"/>
    <w:pPr>
      <w:spacing w:after="120"/>
      <w:ind w:firstLine="0"/>
    </w:pPr>
  </w:style>
  <w:style w:type="character" w:customStyle="1" w:styleId="BodyTextChar">
    <w:name w:val="Body Text Char"/>
    <w:basedOn w:val="DefaultParagraphFont"/>
    <w:link w:val="BodyText"/>
    <w:uiPriority w:val="99"/>
    <w:semiHidden/>
    <w:rsid w:val="00157278"/>
    <w:rPr>
      <w:kern w:val="24"/>
    </w:rPr>
  </w:style>
  <w:style w:type="paragraph" w:styleId="BodyText2">
    <w:name w:val="Body Text 2"/>
    <w:basedOn w:val="Normal"/>
    <w:link w:val="BodyText2Char"/>
    <w:uiPriority w:val="99"/>
    <w:semiHidden/>
    <w:unhideWhenUsed/>
    <w:rsid w:val="00157278"/>
    <w:pPr>
      <w:spacing w:after="120"/>
      <w:ind w:firstLine="0"/>
    </w:pPr>
  </w:style>
  <w:style w:type="character" w:customStyle="1" w:styleId="BodyText2Char">
    <w:name w:val="Body Text 2 Char"/>
    <w:basedOn w:val="DefaultParagraphFont"/>
    <w:link w:val="BodyText2"/>
    <w:uiPriority w:val="99"/>
    <w:semiHidden/>
    <w:rsid w:val="00157278"/>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rsid w:val="00157278"/>
    <w:pPr>
      <w:spacing w:after="0"/>
    </w:pPr>
  </w:style>
  <w:style w:type="character" w:customStyle="1" w:styleId="BodyTextFirstIndentChar">
    <w:name w:val="Body Text First Indent Char"/>
    <w:basedOn w:val="BodyTextChar"/>
    <w:link w:val="BodyTextFirstIndent"/>
    <w:uiPriority w:val="99"/>
    <w:semiHidden/>
    <w:rsid w:val="00157278"/>
    <w:rPr>
      <w:kern w:val="24"/>
    </w:rPr>
  </w:style>
  <w:style w:type="paragraph" w:styleId="BodyTextIndent">
    <w:name w:val="Body Text Indent"/>
    <w:basedOn w:val="Normal"/>
    <w:link w:val="BodyTextIndentChar"/>
    <w:uiPriority w:val="99"/>
    <w:semiHidden/>
    <w:unhideWhenUsed/>
    <w:rsid w:val="00157278"/>
    <w:pPr>
      <w:spacing w:after="120"/>
      <w:ind w:left="360" w:firstLine="0"/>
    </w:pPr>
  </w:style>
  <w:style w:type="character" w:customStyle="1" w:styleId="BodyTextIndentChar">
    <w:name w:val="Body Text Indent Char"/>
    <w:basedOn w:val="DefaultParagraphFont"/>
    <w:link w:val="BodyTextIndent"/>
    <w:uiPriority w:val="99"/>
    <w:semiHidden/>
    <w:rsid w:val="00157278"/>
    <w:rPr>
      <w:kern w:val="24"/>
    </w:rPr>
  </w:style>
  <w:style w:type="paragraph" w:styleId="BodyTextFirstIndent2">
    <w:name w:val="Body Text First Indent 2"/>
    <w:basedOn w:val="BodyTextIndent"/>
    <w:link w:val="BodyTextFirstIndent2Char"/>
    <w:uiPriority w:val="99"/>
    <w:semiHidden/>
    <w:unhideWhenUsed/>
    <w:rsid w:val="00157278"/>
    <w:pPr>
      <w:spacing w:after="0"/>
    </w:pPr>
  </w:style>
  <w:style w:type="character" w:customStyle="1" w:styleId="BodyTextFirstIndent2Char">
    <w:name w:val="Body Text First Indent 2 Char"/>
    <w:basedOn w:val="BodyTextIndentChar"/>
    <w:link w:val="BodyTextFirstIndent2"/>
    <w:uiPriority w:val="99"/>
    <w:semiHidden/>
    <w:rsid w:val="00157278"/>
    <w:rPr>
      <w:kern w:val="24"/>
    </w:rPr>
  </w:style>
  <w:style w:type="paragraph" w:styleId="BodyTextIndent2">
    <w:name w:val="Body Text Indent 2"/>
    <w:basedOn w:val="Normal"/>
    <w:link w:val="BodyTextIndent2Char"/>
    <w:uiPriority w:val="99"/>
    <w:semiHidden/>
    <w:unhideWhenUsed/>
    <w:rsid w:val="00157278"/>
    <w:pPr>
      <w:spacing w:after="120"/>
      <w:ind w:left="360" w:firstLine="0"/>
    </w:pPr>
  </w:style>
  <w:style w:type="character" w:customStyle="1" w:styleId="BodyTextIndent2Char">
    <w:name w:val="Body Text Indent 2 Char"/>
    <w:basedOn w:val="DefaultParagraphFont"/>
    <w:link w:val="BodyTextIndent2"/>
    <w:uiPriority w:val="99"/>
    <w:semiHidden/>
    <w:rsid w:val="00157278"/>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rsid w:val="00157278"/>
    <w:pPr>
      <w:spacing w:line="240" w:lineRule="auto"/>
      <w:ind w:left="4320" w:firstLine="0"/>
    </w:pPr>
  </w:style>
  <w:style w:type="character" w:customStyle="1" w:styleId="ClosingChar">
    <w:name w:val="Closing Char"/>
    <w:basedOn w:val="DefaultParagraphFont"/>
    <w:link w:val="Closing"/>
    <w:uiPriority w:val="99"/>
    <w:semiHidden/>
    <w:rsid w:val="00157278"/>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sid w:val="00157278"/>
    <w:rPr>
      <w:b/>
      <w:bCs/>
    </w:rPr>
  </w:style>
  <w:style w:type="character" w:customStyle="1" w:styleId="CommentSubjectChar">
    <w:name w:val="Comment Subject Char"/>
    <w:basedOn w:val="CommentTextChar"/>
    <w:link w:val="CommentSubject"/>
    <w:uiPriority w:val="99"/>
    <w:semiHidden/>
    <w:rsid w:val="00157278"/>
    <w:rPr>
      <w:b/>
      <w:bCs/>
      <w:kern w:val="24"/>
      <w:sz w:val="20"/>
      <w:szCs w:val="20"/>
    </w:rPr>
  </w:style>
  <w:style w:type="paragraph" w:styleId="Date">
    <w:name w:val="Date"/>
    <w:basedOn w:val="Normal"/>
    <w:next w:val="Normal"/>
    <w:link w:val="DateChar"/>
    <w:uiPriority w:val="99"/>
    <w:semiHidden/>
    <w:unhideWhenUsed/>
    <w:rsid w:val="00157278"/>
    <w:pPr>
      <w:ind w:firstLine="0"/>
    </w:pPr>
  </w:style>
  <w:style w:type="character" w:customStyle="1" w:styleId="DateChar">
    <w:name w:val="Date Char"/>
    <w:basedOn w:val="DefaultParagraphFont"/>
    <w:link w:val="Date"/>
    <w:uiPriority w:val="99"/>
    <w:semiHidden/>
    <w:rsid w:val="00157278"/>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rsid w:val="00157278"/>
    <w:pPr>
      <w:spacing w:line="240" w:lineRule="auto"/>
      <w:ind w:firstLine="0"/>
    </w:pPr>
  </w:style>
  <w:style w:type="character" w:customStyle="1" w:styleId="E-mailSignatureChar">
    <w:name w:val="E-mail Signature Char"/>
    <w:basedOn w:val="DefaultParagraphFont"/>
    <w:link w:val="E-mailSignature"/>
    <w:uiPriority w:val="99"/>
    <w:semiHidden/>
    <w:rsid w:val="00157278"/>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rsid w:val="00157278"/>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rsid w:val="00157278"/>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rsid w:val="00157278"/>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sid w:val="00157278"/>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sid w:val="00157278"/>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rsid w:val="00157278"/>
    <w:pPr>
      <w:spacing w:line="240" w:lineRule="auto"/>
      <w:ind w:firstLine="0"/>
    </w:pPr>
    <w:rPr>
      <w:i/>
      <w:iCs/>
    </w:rPr>
  </w:style>
  <w:style w:type="character" w:customStyle="1" w:styleId="HTMLAddressChar">
    <w:name w:val="HTML Address Char"/>
    <w:basedOn w:val="DefaultParagraphFont"/>
    <w:link w:val="HTMLAddress"/>
    <w:uiPriority w:val="99"/>
    <w:semiHidden/>
    <w:rsid w:val="00157278"/>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rsid w:val="00157278"/>
    <w:pPr>
      <w:spacing w:line="240" w:lineRule="auto"/>
      <w:ind w:left="240" w:firstLine="0"/>
    </w:pPr>
  </w:style>
  <w:style w:type="paragraph" w:styleId="Index2">
    <w:name w:val="index 2"/>
    <w:basedOn w:val="Normal"/>
    <w:next w:val="Normal"/>
    <w:autoRedefine/>
    <w:uiPriority w:val="99"/>
    <w:semiHidden/>
    <w:unhideWhenUsed/>
    <w:rsid w:val="00157278"/>
    <w:pPr>
      <w:spacing w:line="240" w:lineRule="auto"/>
      <w:ind w:left="480" w:firstLine="0"/>
    </w:pPr>
  </w:style>
  <w:style w:type="paragraph" w:styleId="Index3">
    <w:name w:val="index 3"/>
    <w:basedOn w:val="Normal"/>
    <w:next w:val="Normal"/>
    <w:autoRedefine/>
    <w:uiPriority w:val="99"/>
    <w:semiHidden/>
    <w:unhideWhenUsed/>
    <w:rsid w:val="00157278"/>
    <w:pPr>
      <w:spacing w:line="240" w:lineRule="auto"/>
      <w:ind w:left="720" w:firstLine="0"/>
    </w:pPr>
  </w:style>
  <w:style w:type="paragraph" w:styleId="Index4">
    <w:name w:val="index 4"/>
    <w:basedOn w:val="Normal"/>
    <w:next w:val="Normal"/>
    <w:autoRedefine/>
    <w:uiPriority w:val="99"/>
    <w:semiHidden/>
    <w:unhideWhenUsed/>
    <w:rsid w:val="00157278"/>
    <w:pPr>
      <w:spacing w:line="240" w:lineRule="auto"/>
      <w:ind w:left="960" w:firstLine="0"/>
    </w:pPr>
  </w:style>
  <w:style w:type="paragraph" w:styleId="Index5">
    <w:name w:val="index 5"/>
    <w:basedOn w:val="Normal"/>
    <w:next w:val="Normal"/>
    <w:autoRedefine/>
    <w:uiPriority w:val="99"/>
    <w:semiHidden/>
    <w:unhideWhenUsed/>
    <w:rsid w:val="00157278"/>
    <w:pPr>
      <w:spacing w:line="240" w:lineRule="auto"/>
      <w:ind w:left="1200" w:firstLine="0"/>
    </w:pPr>
  </w:style>
  <w:style w:type="paragraph" w:styleId="Index6">
    <w:name w:val="index 6"/>
    <w:basedOn w:val="Normal"/>
    <w:next w:val="Normal"/>
    <w:autoRedefine/>
    <w:uiPriority w:val="99"/>
    <w:semiHidden/>
    <w:unhideWhenUsed/>
    <w:rsid w:val="00157278"/>
    <w:pPr>
      <w:spacing w:line="240" w:lineRule="auto"/>
      <w:ind w:left="1440" w:firstLine="0"/>
    </w:pPr>
  </w:style>
  <w:style w:type="paragraph" w:styleId="Index7">
    <w:name w:val="index 7"/>
    <w:basedOn w:val="Normal"/>
    <w:next w:val="Normal"/>
    <w:autoRedefine/>
    <w:uiPriority w:val="99"/>
    <w:semiHidden/>
    <w:unhideWhenUsed/>
    <w:rsid w:val="00157278"/>
    <w:pPr>
      <w:spacing w:line="240" w:lineRule="auto"/>
      <w:ind w:left="1680" w:firstLine="0"/>
    </w:pPr>
  </w:style>
  <w:style w:type="paragraph" w:styleId="Index8">
    <w:name w:val="index 8"/>
    <w:basedOn w:val="Normal"/>
    <w:next w:val="Normal"/>
    <w:autoRedefine/>
    <w:uiPriority w:val="99"/>
    <w:semiHidden/>
    <w:unhideWhenUsed/>
    <w:rsid w:val="00157278"/>
    <w:pPr>
      <w:spacing w:line="240" w:lineRule="auto"/>
      <w:ind w:left="1920" w:firstLine="0"/>
    </w:pPr>
  </w:style>
  <w:style w:type="paragraph" w:styleId="Index9">
    <w:name w:val="index 9"/>
    <w:basedOn w:val="Normal"/>
    <w:next w:val="Normal"/>
    <w:autoRedefine/>
    <w:uiPriority w:val="99"/>
    <w:semiHidden/>
    <w:unhideWhenUsed/>
    <w:rsid w:val="00157278"/>
    <w:pPr>
      <w:spacing w:line="240" w:lineRule="auto"/>
      <w:ind w:left="2160" w:firstLine="0"/>
    </w:pPr>
  </w:style>
  <w:style w:type="paragraph" w:styleId="IndexHeading">
    <w:name w:val="index heading"/>
    <w:basedOn w:val="Normal"/>
    <w:next w:val="Index1"/>
    <w:uiPriority w:val="99"/>
    <w:semiHidden/>
    <w:unhideWhenUsed/>
    <w:rsid w:val="00157278"/>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rsid w:val="00157278"/>
    <w:pPr>
      <w:ind w:left="360" w:firstLine="0"/>
      <w:contextualSpacing/>
    </w:pPr>
  </w:style>
  <w:style w:type="paragraph" w:styleId="List2">
    <w:name w:val="List 2"/>
    <w:basedOn w:val="Normal"/>
    <w:uiPriority w:val="99"/>
    <w:semiHidden/>
    <w:unhideWhenUsed/>
    <w:rsid w:val="00157278"/>
    <w:pPr>
      <w:ind w:left="720" w:firstLine="0"/>
      <w:contextualSpacing/>
    </w:pPr>
  </w:style>
  <w:style w:type="paragraph" w:styleId="List3">
    <w:name w:val="List 3"/>
    <w:basedOn w:val="Normal"/>
    <w:uiPriority w:val="99"/>
    <w:semiHidden/>
    <w:unhideWhenUsed/>
    <w:rsid w:val="00157278"/>
    <w:pPr>
      <w:ind w:left="1080" w:firstLine="0"/>
      <w:contextualSpacing/>
    </w:pPr>
  </w:style>
  <w:style w:type="paragraph" w:styleId="List4">
    <w:name w:val="List 4"/>
    <w:basedOn w:val="Normal"/>
    <w:uiPriority w:val="99"/>
    <w:semiHidden/>
    <w:unhideWhenUsed/>
    <w:rsid w:val="00157278"/>
    <w:pPr>
      <w:ind w:left="1440" w:firstLine="0"/>
      <w:contextualSpacing/>
    </w:pPr>
  </w:style>
  <w:style w:type="paragraph" w:styleId="List5">
    <w:name w:val="List 5"/>
    <w:basedOn w:val="Normal"/>
    <w:uiPriority w:val="99"/>
    <w:semiHidden/>
    <w:unhideWhenUsed/>
    <w:rsid w:val="00157278"/>
    <w:pPr>
      <w:ind w:left="1800" w:firstLine="0"/>
      <w:contextualSpacing/>
    </w:pPr>
  </w:style>
  <w:style w:type="paragraph" w:styleId="ListBullet">
    <w:name w:val="List Bullet"/>
    <w:basedOn w:val="Normal"/>
    <w:uiPriority w:val="9"/>
    <w:unhideWhenUsed/>
    <w:qFormat/>
    <w:rsid w:val="00157278"/>
    <w:pPr>
      <w:numPr>
        <w:numId w:val="1"/>
      </w:numPr>
      <w:contextualSpacing/>
    </w:pPr>
  </w:style>
  <w:style w:type="paragraph" w:styleId="ListBullet2">
    <w:name w:val="List Bullet 2"/>
    <w:basedOn w:val="Normal"/>
    <w:uiPriority w:val="99"/>
    <w:semiHidden/>
    <w:unhideWhenUsed/>
    <w:rsid w:val="00157278"/>
    <w:pPr>
      <w:numPr>
        <w:numId w:val="2"/>
      </w:numPr>
      <w:ind w:firstLine="0"/>
      <w:contextualSpacing/>
    </w:pPr>
  </w:style>
  <w:style w:type="paragraph" w:styleId="ListBullet3">
    <w:name w:val="List Bullet 3"/>
    <w:basedOn w:val="Normal"/>
    <w:uiPriority w:val="99"/>
    <w:semiHidden/>
    <w:unhideWhenUsed/>
    <w:rsid w:val="00157278"/>
    <w:pPr>
      <w:numPr>
        <w:numId w:val="3"/>
      </w:numPr>
      <w:ind w:firstLine="0"/>
      <w:contextualSpacing/>
    </w:pPr>
  </w:style>
  <w:style w:type="paragraph" w:styleId="ListBullet4">
    <w:name w:val="List Bullet 4"/>
    <w:basedOn w:val="Normal"/>
    <w:uiPriority w:val="99"/>
    <w:semiHidden/>
    <w:unhideWhenUsed/>
    <w:rsid w:val="00157278"/>
    <w:pPr>
      <w:numPr>
        <w:numId w:val="4"/>
      </w:numPr>
      <w:ind w:firstLine="0"/>
      <w:contextualSpacing/>
    </w:pPr>
  </w:style>
  <w:style w:type="paragraph" w:styleId="ListBullet5">
    <w:name w:val="List Bullet 5"/>
    <w:basedOn w:val="Normal"/>
    <w:uiPriority w:val="99"/>
    <w:semiHidden/>
    <w:unhideWhenUsed/>
    <w:rsid w:val="00157278"/>
    <w:pPr>
      <w:numPr>
        <w:numId w:val="5"/>
      </w:numPr>
      <w:ind w:firstLine="0"/>
      <w:contextualSpacing/>
    </w:pPr>
  </w:style>
  <w:style w:type="paragraph" w:styleId="ListContinue">
    <w:name w:val="List Continue"/>
    <w:basedOn w:val="Normal"/>
    <w:uiPriority w:val="99"/>
    <w:semiHidden/>
    <w:unhideWhenUsed/>
    <w:rsid w:val="00157278"/>
    <w:pPr>
      <w:spacing w:after="120"/>
      <w:ind w:left="360" w:firstLine="0"/>
      <w:contextualSpacing/>
    </w:pPr>
  </w:style>
  <w:style w:type="paragraph" w:styleId="ListContinue2">
    <w:name w:val="List Continue 2"/>
    <w:basedOn w:val="Normal"/>
    <w:uiPriority w:val="99"/>
    <w:semiHidden/>
    <w:unhideWhenUsed/>
    <w:rsid w:val="00157278"/>
    <w:pPr>
      <w:spacing w:after="120"/>
      <w:ind w:left="720" w:firstLine="0"/>
      <w:contextualSpacing/>
    </w:pPr>
  </w:style>
  <w:style w:type="paragraph" w:styleId="ListContinue3">
    <w:name w:val="List Continue 3"/>
    <w:basedOn w:val="Normal"/>
    <w:uiPriority w:val="99"/>
    <w:semiHidden/>
    <w:unhideWhenUsed/>
    <w:rsid w:val="00157278"/>
    <w:pPr>
      <w:spacing w:after="120"/>
      <w:ind w:left="1080" w:firstLine="0"/>
      <w:contextualSpacing/>
    </w:pPr>
  </w:style>
  <w:style w:type="paragraph" w:styleId="ListContinue4">
    <w:name w:val="List Continue 4"/>
    <w:basedOn w:val="Normal"/>
    <w:uiPriority w:val="99"/>
    <w:semiHidden/>
    <w:unhideWhenUsed/>
    <w:rsid w:val="00157278"/>
    <w:pPr>
      <w:spacing w:after="120"/>
      <w:ind w:left="1440" w:firstLine="0"/>
      <w:contextualSpacing/>
    </w:pPr>
  </w:style>
  <w:style w:type="paragraph" w:styleId="ListContinue5">
    <w:name w:val="List Continue 5"/>
    <w:basedOn w:val="Normal"/>
    <w:uiPriority w:val="99"/>
    <w:semiHidden/>
    <w:unhideWhenUsed/>
    <w:rsid w:val="00157278"/>
    <w:pPr>
      <w:spacing w:after="120"/>
      <w:ind w:left="1800" w:firstLine="0"/>
      <w:contextualSpacing/>
    </w:pPr>
  </w:style>
  <w:style w:type="paragraph" w:styleId="ListNumber">
    <w:name w:val="List Number"/>
    <w:basedOn w:val="Normal"/>
    <w:uiPriority w:val="9"/>
    <w:unhideWhenUsed/>
    <w:qFormat/>
    <w:rsid w:val="00157278"/>
    <w:pPr>
      <w:numPr>
        <w:numId w:val="6"/>
      </w:numPr>
      <w:contextualSpacing/>
    </w:pPr>
  </w:style>
  <w:style w:type="paragraph" w:styleId="ListNumber2">
    <w:name w:val="List Number 2"/>
    <w:basedOn w:val="Normal"/>
    <w:uiPriority w:val="99"/>
    <w:semiHidden/>
    <w:unhideWhenUsed/>
    <w:rsid w:val="00157278"/>
    <w:pPr>
      <w:numPr>
        <w:numId w:val="7"/>
      </w:numPr>
      <w:ind w:firstLine="0"/>
      <w:contextualSpacing/>
    </w:pPr>
  </w:style>
  <w:style w:type="paragraph" w:styleId="ListNumber3">
    <w:name w:val="List Number 3"/>
    <w:basedOn w:val="Normal"/>
    <w:uiPriority w:val="99"/>
    <w:semiHidden/>
    <w:unhideWhenUsed/>
    <w:rsid w:val="00157278"/>
    <w:pPr>
      <w:numPr>
        <w:numId w:val="8"/>
      </w:numPr>
      <w:ind w:firstLine="0"/>
      <w:contextualSpacing/>
    </w:pPr>
  </w:style>
  <w:style w:type="paragraph" w:styleId="ListNumber4">
    <w:name w:val="List Number 4"/>
    <w:basedOn w:val="Normal"/>
    <w:uiPriority w:val="99"/>
    <w:semiHidden/>
    <w:unhideWhenUsed/>
    <w:rsid w:val="00157278"/>
    <w:pPr>
      <w:numPr>
        <w:numId w:val="9"/>
      </w:numPr>
      <w:ind w:firstLine="0"/>
      <w:contextualSpacing/>
    </w:pPr>
  </w:style>
  <w:style w:type="paragraph" w:styleId="ListNumber5">
    <w:name w:val="List Number 5"/>
    <w:basedOn w:val="Normal"/>
    <w:uiPriority w:val="99"/>
    <w:semiHidden/>
    <w:unhideWhenUsed/>
    <w:rsid w:val="00157278"/>
    <w:pPr>
      <w:numPr>
        <w:numId w:val="10"/>
      </w:numPr>
      <w:ind w:firstLine="0"/>
      <w:contextualSpacing/>
    </w:pPr>
  </w:style>
  <w:style w:type="paragraph" w:styleId="ListParagraph">
    <w:name w:val="List Paragraph"/>
    <w:basedOn w:val="Normal"/>
    <w:uiPriority w:val="34"/>
    <w:semiHidden/>
    <w:unhideWhenUsed/>
    <w:qFormat/>
    <w:rsid w:val="00157278"/>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rsid w:val="00157278"/>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157278"/>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rsid w:val="00157278"/>
    <w:pPr>
      <w:ind w:firstLine="0"/>
    </w:pPr>
    <w:rPr>
      <w:rFonts w:ascii="Times New Roman" w:hAnsi="Times New Roman" w:cs="Times New Roman"/>
    </w:rPr>
  </w:style>
  <w:style w:type="paragraph" w:styleId="NormalIndent">
    <w:name w:val="Normal Indent"/>
    <w:basedOn w:val="Normal"/>
    <w:uiPriority w:val="99"/>
    <w:semiHidden/>
    <w:unhideWhenUsed/>
    <w:rsid w:val="00157278"/>
    <w:pPr>
      <w:ind w:left="720" w:firstLine="0"/>
    </w:pPr>
  </w:style>
  <w:style w:type="paragraph" w:styleId="NoteHeading">
    <w:name w:val="Note Heading"/>
    <w:basedOn w:val="Normal"/>
    <w:next w:val="Normal"/>
    <w:link w:val="NoteHeadingChar"/>
    <w:uiPriority w:val="99"/>
    <w:semiHidden/>
    <w:unhideWhenUsed/>
    <w:rsid w:val="00157278"/>
    <w:pPr>
      <w:spacing w:line="240" w:lineRule="auto"/>
      <w:ind w:firstLine="0"/>
    </w:pPr>
  </w:style>
  <w:style w:type="character" w:customStyle="1" w:styleId="NoteHeadingChar">
    <w:name w:val="Note Heading Char"/>
    <w:basedOn w:val="DefaultParagraphFont"/>
    <w:link w:val="NoteHeading"/>
    <w:uiPriority w:val="99"/>
    <w:semiHidden/>
    <w:rsid w:val="00157278"/>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rsid w:val="00157278"/>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sid w:val="00157278"/>
    <w:rPr>
      <w:i/>
      <w:iCs/>
      <w:color w:val="404040" w:themeColor="text1" w:themeTint="BF"/>
      <w:kern w:val="24"/>
    </w:rPr>
  </w:style>
  <w:style w:type="paragraph" w:styleId="Salutation">
    <w:name w:val="Salutation"/>
    <w:basedOn w:val="Normal"/>
    <w:next w:val="Normal"/>
    <w:link w:val="SalutationChar"/>
    <w:uiPriority w:val="99"/>
    <w:semiHidden/>
    <w:unhideWhenUsed/>
    <w:rsid w:val="00157278"/>
    <w:pPr>
      <w:ind w:firstLine="0"/>
    </w:pPr>
  </w:style>
  <w:style w:type="character" w:customStyle="1" w:styleId="SalutationChar">
    <w:name w:val="Salutation Char"/>
    <w:basedOn w:val="DefaultParagraphFont"/>
    <w:link w:val="Salutation"/>
    <w:uiPriority w:val="99"/>
    <w:semiHidden/>
    <w:rsid w:val="00157278"/>
    <w:rPr>
      <w:kern w:val="24"/>
    </w:rPr>
  </w:style>
  <w:style w:type="paragraph" w:styleId="Signature">
    <w:name w:val="Signature"/>
    <w:basedOn w:val="Normal"/>
    <w:link w:val="SignatureChar"/>
    <w:uiPriority w:val="99"/>
    <w:semiHidden/>
    <w:unhideWhenUsed/>
    <w:rsid w:val="00157278"/>
    <w:pPr>
      <w:spacing w:line="240" w:lineRule="auto"/>
      <w:ind w:left="4320" w:firstLine="0"/>
    </w:pPr>
  </w:style>
  <w:style w:type="character" w:customStyle="1" w:styleId="SignatureChar">
    <w:name w:val="Signature Char"/>
    <w:basedOn w:val="DefaultParagraphFont"/>
    <w:link w:val="Signature"/>
    <w:uiPriority w:val="99"/>
    <w:semiHidden/>
    <w:rsid w:val="00157278"/>
    <w:rPr>
      <w:kern w:val="24"/>
    </w:rPr>
  </w:style>
  <w:style w:type="paragraph" w:styleId="TableofAuthorities">
    <w:name w:val="table of authorities"/>
    <w:basedOn w:val="Normal"/>
    <w:next w:val="Normal"/>
    <w:uiPriority w:val="99"/>
    <w:semiHidden/>
    <w:unhideWhenUsed/>
    <w:rsid w:val="00157278"/>
    <w:pPr>
      <w:ind w:left="240" w:firstLine="0"/>
    </w:pPr>
  </w:style>
  <w:style w:type="paragraph" w:styleId="TableofFigures">
    <w:name w:val="table of figures"/>
    <w:basedOn w:val="Normal"/>
    <w:next w:val="Normal"/>
    <w:uiPriority w:val="99"/>
    <w:semiHidden/>
    <w:unhideWhenUsed/>
    <w:rsid w:val="00157278"/>
    <w:pPr>
      <w:ind w:firstLine="0"/>
    </w:pPr>
  </w:style>
  <w:style w:type="paragraph" w:styleId="TOAHeading">
    <w:name w:val="toa heading"/>
    <w:basedOn w:val="Normal"/>
    <w:next w:val="Normal"/>
    <w:uiPriority w:val="99"/>
    <w:semiHidden/>
    <w:unhideWhenUsed/>
    <w:rsid w:val="00157278"/>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157278"/>
    <w:pPr>
      <w:spacing w:after="100"/>
      <w:ind w:left="720" w:firstLine="0"/>
    </w:pPr>
  </w:style>
  <w:style w:type="paragraph" w:styleId="TOC5">
    <w:name w:val="toc 5"/>
    <w:basedOn w:val="Normal"/>
    <w:next w:val="Normal"/>
    <w:autoRedefine/>
    <w:uiPriority w:val="39"/>
    <w:semiHidden/>
    <w:unhideWhenUsed/>
    <w:rsid w:val="00157278"/>
    <w:pPr>
      <w:spacing w:after="100"/>
      <w:ind w:left="960" w:firstLine="0"/>
    </w:pPr>
  </w:style>
  <w:style w:type="paragraph" w:styleId="TOC6">
    <w:name w:val="toc 6"/>
    <w:basedOn w:val="Normal"/>
    <w:next w:val="Normal"/>
    <w:autoRedefine/>
    <w:uiPriority w:val="39"/>
    <w:semiHidden/>
    <w:unhideWhenUsed/>
    <w:rsid w:val="00157278"/>
    <w:pPr>
      <w:spacing w:after="100"/>
      <w:ind w:left="1200" w:firstLine="0"/>
    </w:pPr>
  </w:style>
  <w:style w:type="paragraph" w:styleId="TOC7">
    <w:name w:val="toc 7"/>
    <w:basedOn w:val="Normal"/>
    <w:next w:val="Normal"/>
    <w:autoRedefine/>
    <w:uiPriority w:val="39"/>
    <w:semiHidden/>
    <w:unhideWhenUsed/>
    <w:rsid w:val="00157278"/>
    <w:pPr>
      <w:spacing w:after="100"/>
      <w:ind w:left="1440" w:firstLine="0"/>
    </w:pPr>
  </w:style>
  <w:style w:type="paragraph" w:styleId="TOC8">
    <w:name w:val="toc 8"/>
    <w:basedOn w:val="Normal"/>
    <w:next w:val="Normal"/>
    <w:autoRedefine/>
    <w:uiPriority w:val="39"/>
    <w:semiHidden/>
    <w:unhideWhenUsed/>
    <w:rsid w:val="00157278"/>
    <w:pPr>
      <w:spacing w:after="100"/>
      <w:ind w:left="1680" w:firstLine="0"/>
    </w:pPr>
  </w:style>
  <w:style w:type="paragraph" w:styleId="TOC9">
    <w:name w:val="toc 9"/>
    <w:basedOn w:val="Normal"/>
    <w:next w:val="Normal"/>
    <w:autoRedefine/>
    <w:uiPriority w:val="39"/>
    <w:semiHidden/>
    <w:unhideWhenUsed/>
    <w:rsid w:val="00157278"/>
    <w:pPr>
      <w:spacing w:after="100"/>
      <w:ind w:left="1920" w:firstLine="0"/>
    </w:pPr>
  </w:style>
  <w:style w:type="character" w:styleId="EndnoteReference">
    <w:name w:val="endnote reference"/>
    <w:basedOn w:val="DefaultParagraphFont"/>
    <w:uiPriority w:val="99"/>
    <w:semiHidden/>
    <w:unhideWhenUsed/>
    <w:rsid w:val="00157278"/>
    <w:rPr>
      <w:vertAlign w:val="superscript"/>
    </w:rPr>
  </w:style>
  <w:style w:type="character" w:styleId="FootnoteReference">
    <w:name w:val="footnote reference"/>
    <w:basedOn w:val="DefaultParagraphFont"/>
    <w:uiPriority w:val="5"/>
    <w:unhideWhenUsed/>
    <w:qFormat/>
    <w:rsid w:val="00157278"/>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rsid w:val="00157278"/>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customStyle="1" w:styleId="m1816343694678100855m-6771912160763524063gmail-aqj">
    <w:name w:val="m_1816343694678100855m_-6771912160763524063gmail-aqj"/>
    <w:basedOn w:val="DefaultParagraphFont"/>
    <w:rsid w:val="00AF6974"/>
  </w:style>
</w:styles>
</file>

<file path=word/webSettings.xml><?xml version="1.0" encoding="utf-8"?>
<w:webSettings xmlns:r="http://schemas.openxmlformats.org/officeDocument/2006/relationships" xmlns:w="http://schemas.openxmlformats.org/wordprocessingml/2006/main">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LOMON\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1F8E5959FDA4287964AF81B79CCA691"/>
        <w:category>
          <w:name w:val="General"/>
          <w:gallery w:val="placeholder"/>
        </w:category>
        <w:types>
          <w:type w:val="bbPlcHdr"/>
        </w:types>
        <w:behaviors>
          <w:behavior w:val="content"/>
        </w:behaviors>
        <w:guid w:val="{1BB731DA-CFE3-49B5-A9A5-A8C3FA657EA5}"/>
      </w:docPartPr>
      <w:docPartBody>
        <w:p w:rsidR="00C36C40" w:rsidRDefault="00A36278">
          <w:pPr>
            <w:pStyle w:val="31F8E5959FDA4287964AF81B79CCA691"/>
          </w:pPr>
          <w:r>
            <w:t>[Title Here, up to 12 Words, on One to Two Lines]</w:t>
          </w:r>
        </w:p>
      </w:docPartBody>
    </w:docPart>
    <w:docPart>
      <w:docPartPr>
        <w:name w:val="4BBD1F3ED9F14188A90555A47E950BF3"/>
        <w:category>
          <w:name w:val="General"/>
          <w:gallery w:val="placeholder"/>
        </w:category>
        <w:types>
          <w:type w:val="bbPlcHdr"/>
        </w:types>
        <w:behaviors>
          <w:behavior w:val="content"/>
        </w:behaviors>
        <w:guid w:val="{3E7F4D56-411E-4623-8D02-4D36CDD74ACD}"/>
      </w:docPartPr>
      <w:docPartBody>
        <w:p w:rsidR="00C36C40" w:rsidRDefault="00A36278">
          <w:pPr>
            <w:pStyle w:val="4BBD1F3ED9F14188A90555A47E950BF3"/>
          </w:pPr>
          <w:r>
            <w:t>[Title Here, up to 12 Words, on One to Two Lines]</w:t>
          </w:r>
        </w:p>
      </w:docPartBody>
    </w:docPart>
    <w:docPart>
      <w:docPartPr>
        <w:name w:val="D69722BB7B48450893BE4BF6F842EE21"/>
        <w:category>
          <w:name w:val="General"/>
          <w:gallery w:val="placeholder"/>
        </w:category>
        <w:types>
          <w:type w:val="bbPlcHdr"/>
        </w:types>
        <w:behaviors>
          <w:behavior w:val="content"/>
        </w:behaviors>
        <w:guid w:val="{43C0AA50-E68D-4592-BD1E-B314A00ADE09}"/>
      </w:docPartPr>
      <w:docPartBody>
        <w:p w:rsidR="00C36C40" w:rsidRDefault="00A36278">
          <w:pPr>
            <w:pStyle w:val="D69722BB7B48450893BE4BF6F842EE21"/>
          </w:pPr>
          <w:r w:rsidRPr="005D3A03">
            <w:t>Figures title:</w:t>
          </w:r>
        </w:p>
      </w:docPartBody>
    </w:docPart>
    <w:docPart>
      <w:docPartPr>
        <w:name w:val="E2821F58BD8F49E1ABA71F7128BDCCE4"/>
        <w:category>
          <w:name w:val="General"/>
          <w:gallery w:val="placeholder"/>
        </w:category>
        <w:types>
          <w:type w:val="bbPlcHdr"/>
        </w:types>
        <w:behaviors>
          <w:behavior w:val="content"/>
        </w:behaviors>
        <w:guid w:val="{9D596BCB-6864-4A59-AECD-9ED46F32F4AC}"/>
      </w:docPartPr>
      <w:docPartBody>
        <w:p w:rsidR="00C36C40" w:rsidRDefault="00A36278">
          <w:pPr>
            <w:pStyle w:val="E2821F58BD8F49E1ABA71F7128BDCCE4"/>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A36278"/>
    <w:rsid w:val="0095756E"/>
    <w:rsid w:val="00A36278"/>
    <w:rsid w:val="00B854FF"/>
    <w:rsid w:val="00C36C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5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F8E5959FDA4287964AF81B79CCA691">
    <w:name w:val="31F8E5959FDA4287964AF81B79CCA691"/>
    <w:rsid w:val="0095756E"/>
  </w:style>
  <w:style w:type="paragraph" w:customStyle="1" w:styleId="98689EE6B9EF436DB76A70B30FC280DE">
    <w:name w:val="98689EE6B9EF436DB76A70B30FC280DE"/>
    <w:rsid w:val="0095756E"/>
  </w:style>
  <w:style w:type="paragraph" w:customStyle="1" w:styleId="AE0944D76E8E4948B0330A1571B7C404">
    <w:name w:val="AE0944D76E8E4948B0330A1571B7C404"/>
    <w:rsid w:val="0095756E"/>
  </w:style>
  <w:style w:type="paragraph" w:customStyle="1" w:styleId="7FAB3012AE374C808FC48ECB07CCBB95">
    <w:name w:val="7FAB3012AE374C808FC48ECB07CCBB95"/>
    <w:rsid w:val="0095756E"/>
  </w:style>
  <w:style w:type="paragraph" w:customStyle="1" w:styleId="33D15107E3694EDD8DCE15A85EB3694D">
    <w:name w:val="33D15107E3694EDD8DCE15A85EB3694D"/>
    <w:rsid w:val="0095756E"/>
  </w:style>
  <w:style w:type="paragraph" w:customStyle="1" w:styleId="E5927F07D49D45EFA5B4AF6E0CD9D023">
    <w:name w:val="E5927F07D49D45EFA5B4AF6E0CD9D023"/>
    <w:rsid w:val="0095756E"/>
  </w:style>
  <w:style w:type="character" w:styleId="Emphasis">
    <w:name w:val="Emphasis"/>
    <w:basedOn w:val="DefaultParagraphFont"/>
    <w:uiPriority w:val="4"/>
    <w:unhideWhenUsed/>
    <w:qFormat/>
    <w:rsid w:val="0095756E"/>
    <w:rPr>
      <w:i/>
      <w:iCs/>
    </w:rPr>
  </w:style>
  <w:style w:type="paragraph" w:customStyle="1" w:styleId="4459CBA600D648908ABBE36D6959394D">
    <w:name w:val="4459CBA600D648908ABBE36D6959394D"/>
    <w:rsid w:val="0095756E"/>
  </w:style>
  <w:style w:type="paragraph" w:customStyle="1" w:styleId="BFC45EFB270048429BFF69D667BC5EBE">
    <w:name w:val="BFC45EFB270048429BFF69D667BC5EBE"/>
    <w:rsid w:val="0095756E"/>
  </w:style>
  <w:style w:type="paragraph" w:customStyle="1" w:styleId="4BBD1F3ED9F14188A90555A47E950BF3">
    <w:name w:val="4BBD1F3ED9F14188A90555A47E950BF3"/>
    <w:rsid w:val="0095756E"/>
  </w:style>
  <w:style w:type="paragraph" w:customStyle="1" w:styleId="AAF1E7E21EC74401B80D9FD1076E2C7F">
    <w:name w:val="AAF1E7E21EC74401B80D9FD1076E2C7F"/>
    <w:rsid w:val="0095756E"/>
  </w:style>
  <w:style w:type="paragraph" w:customStyle="1" w:styleId="19BA888374D444D4856259D9A181DC47">
    <w:name w:val="19BA888374D444D4856259D9A181DC47"/>
    <w:rsid w:val="0095756E"/>
  </w:style>
  <w:style w:type="paragraph" w:customStyle="1" w:styleId="AF79171DE53B4C41AF324271C43BF1A0">
    <w:name w:val="AF79171DE53B4C41AF324271C43BF1A0"/>
    <w:rsid w:val="0095756E"/>
  </w:style>
  <w:style w:type="paragraph" w:customStyle="1" w:styleId="D3AC891A7F674DCDA48AD37FA6DFF413">
    <w:name w:val="D3AC891A7F674DCDA48AD37FA6DFF413"/>
    <w:rsid w:val="0095756E"/>
  </w:style>
  <w:style w:type="paragraph" w:customStyle="1" w:styleId="3B56893F4541452980BBFEBF84D2FB0D">
    <w:name w:val="3B56893F4541452980BBFEBF84D2FB0D"/>
    <w:rsid w:val="0095756E"/>
  </w:style>
  <w:style w:type="paragraph" w:customStyle="1" w:styleId="C2E10DEEAC5E4F12B83C767956B3311B">
    <w:name w:val="C2E10DEEAC5E4F12B83C767956B3311B"/>
    <w:rsid w:val="0095756E"/>
  </w:style>
  <w:style w:type="paragraph" w:customStyle="1" w:styleId="5F76C1587385483CA4916D31567940EC">
    <w:name w:val="5F76C1587385483CA4916D31567940EC"/>
    <w:rsid w:val="0095756E"/>
  </w:style>
  <w:style w:type="paragraph" w:customStyle="1" w:styleId="279A54CC7CB847EA8D319B0F28AAC54E">
    <w:name w:val="279A54CC7CB847EA8D319B0F28AAC54E"/>
    <w:rsid w:val="0095756E"/>
  </w:style>
  <w:style w:type="paragraph" w:customStyle="1" w:styleId="7FE4C06D67CE425F9FE9B7DADBC53D26">
    <w:name w:val="7FE4C06D67CE425F9FE9B7DADBC53D26"/>
    <w:rsid w:val="0095756E"/>
  </w:style>
  <w:style w:type="paragraph" w:customStyle="1" w:styleId="1EF383CF4C5345B19278A5E03F6F488F">
    <w:name w:val="1EF383CF4C5345B19278A5E03F6F488F"/>
    <w:rsid w:val="0095756E"/>
  </w:style>
  <w:style w:type="paragraph" w:customStyle="1" w:styleId="FB4E1A975B9A4498BBF91F2E3896481C">
    <w:name w:val="FB4E1A975B9A4498BBF91F2E3896481C"/>
    <w:rsid w:val="0095756E"/>
  </w:style>
  <w:style w:type="paragraph" w:customStyle="1" w:styleId="F448F973D7E84A6C90CBA02A51044211">
    <w:name w:val="F448F973D7E84A6C90CBA02A51044211"/>
    <w:rsid w:val="0095756E"/>
  </w:style>
  <w:style w:type="paragraph" w:customStyle="1" w:styleId="09A315A6712D4D90883F6DA946FD29AD">
    <w:name w:val="09A315A6712D4D90883F6DA946FD29AD"/>
    <w:rsid w:val="0095756E"/>
  </w:style>
  <w:style w:type="paragraph" w:customStyle="1" w:styleId="49C22E99911748C3B78BA21DD1054624">
    <w:name w:val="49C22E99911748C3B78BA21DD1054624"/>
    <w:rsid w:val="0095756E"/>
  </w:style>
  <w:style w:type="paragraph" w:customStyle="1" w:styleId="317EAC1C8FAD446EA1A2B18F8F2E2696">
    <w:name w:val="317EAC1C8FAD446EA1A2B18F8F2E2696"/>
    <w:rsid w:val="0095756E"/>
  </w:style>
  <w:style w:type="paragraph" w:customStyle="1" w:styleId="FB1857D66011401F9240896E5230E200">
    <w:name w:val="FB1857D66011401F9240896E5230E200"/>
    <w:rsid w:val="0095756E"/>
  </w:style>
  <w:style w:type="paragraph" w:customStyle="1" w:styleId="0A0A372DCA274DBD96C8CACCD8FD6AE9">
    <w:name w:val="0A0A372DCA274DBD96C8CACCD8FD6AE9"/>
    <w:rsid w:val="0095756E"/>
  </w:style>
  <w:style w:type="paragraph" w:customStyle="1" w:styleId="DEB98B7B70F2411FB58644E250B3B6ED">
    <w:name w:val="DEB98B7B70F2411FB58644E250B3B6ED"/>
    <w:rsid w:val="0095756E"/>
  </w:style>
  <w:style w:type="paragraph" w:customStyle="1" w:styleId="681B50FD20884E34A3038DD4784B0972">
    <w:name w:val="681B50FD20884E34A3038DD4784B0972"/>
    <w:rsid w:val="0095756E"/>
  </w:style>
  <w:style w:type="paragraph" w:customStyle="1" w:styleId="BFB91EDE73A643E1BAAC1A0C5C2DF196">
    <w:name w:val="BFB91EDE73A643E1BAAC1A0C5C2DF196"/>
    <w:rsid w:val="0095756E"/>
  </w:style>
  <w:style w:type="paragraph" w:customStyle="1" w:styleId="41C1B7AE01594A4FB0E1342CE3929AA3">
    <w:name w:val="41C1B7AE01594A4FB0E1342CE3929AA3"/>
    <w:rsid w:val="0095756E"/>
  </w:style>
  <w:style w:type="paragraph" w:customStyle="1" w:styleId="68EAB2B14D21457092418202FD8B14F4">
    <w:name w:val="68EAB2B14D21457092418202FD8B14F4"/>
    <w:rsid w:val="0095756E"/>
  </w:style>
  <w:style w:type="paragraph" w:customStyle="1" w:styleId="D4C42E40EB3542238D34593C3073D0E9">
    <w:name w:val="D4C42E40EB3542238D34593C3073D0E9"/>
    <w:rsid w:val="0095756E"/>
  </w:style>
  <w:style w:type="paragraph" w:customStyle="1" w:styleId="F9B6D679822B40DCBAEFCEE5C4A0E070">
    <w:name w:val="F9B6D679822B40DCBAEFCEE5C4A0E070"/>
    <w:rsid w:val="0095756E"/>
  </w:style>
  <w:style w:type="paragraph" w:customStyle="1" w:styleId="3D212EF4B1E84451B36C86EF815C5677">
    <w:name w:val="3D212EF4B1E84451B36C86EF815C5677"/>
    <w:rsid w:val="0095756E"/>
  </w:style>
  <w:style w:type="paragraph" w:customStyle="1" w:styleId="F52261131B204131943522B982F68921">
    <w:name w:val="F52261131B204131943522B982F68921"/>
    <w:rsid w:val="0095756E"/>
  </w:style>
  <w:style w:type="paragraph" w:customStyle="1" w:styleId="0CDE462F6F6247AA8D3D14188A3CDC9A">
    <w:name w:val="0CDE462F6F6247AA8D3D14188A3CDC9A"/>
    <w:rsid w:val="0095756E"/>
  </w:style>
  <w:style w:type="paragraph" w:customStyle="1" w:styleId="84571E920AEC49F8A0B7C9BEB488BD87">
    <w:name w:val="84571E920AEC49F8A0B7C9BEB488BD87"/>
    <w:rsid w:val="0095756E"/>
  </w:style>
  <w:style w:type="paragraph" w:customStyle="1" w:styleId="8C42042B38E7498EB297F59531CEF03B">
    <w:name w:val="8C42042B38E7498EB297F59531CEF03B"/>
    <w:rsid w:val="0095756E"/>
  </w:style>
  <w:style w:type="paragraph" w:customStyle="1" w:styleId="A46D7B1414914D48A7A4E6183BAF8884">
    <w:name w:val="A46D7B1414914D48A7A4E6183BAF8884"/>
    <w:rsid w:val="0095756E"/>
  </w:style>
  <w:style w:type="paragraph" w:customStyle="1" w:styleId="C2142DEE494245F5B35514496D03DD2C">
    <w:name w:val="C2142DEE494245F5B35514496D03DD2C"/>
    <w:rsid w:val="0095756E"/>
  </w:style>
  <w:style w:type="paragraph" w:customStyle="1" w:styleId="8A6AF3DBD23549978990E6CDCD7AE1F7">
    <w:name w:val="8A6AF3DBD23549978990E6CDCD7AE1F7"/>
    <w:rsid w:val="0095756E"/>
  </w:style>
  <w:style w:type="paragraph" w:customStyle="1" w:styleId="4655DBCA94B340AA827D394D3416F701">
    <w:name w:val="4655DBCA94B340AA827D394D3416F701"/>
    <w:rsid w:val="0095756E"/>
  </w:style>
  <w:style w:type="paragraph" w:customStyle="1" w:styleId="F46A0190D4F148C68EDC4BF7BC737961">
    <w:name w:val="F46A0190D4F148C68EDC4BF7BC737961"/>
    <w:rsid w:val="0095756E"/>
  </w:style>
  <w:style w:type="paragraph" w:customStyle="1" w:styleId="6CD38EEA1AB94AFE99BA02FC000C44D5">
    <w:name w:val="6CD38EEA1AB94AFE99BA02FC000C44D5"/>
    <w:rsid w:val="0095756E"/>
  </w:style>
  <w:style w:type="paragraph" w:customStyle="1" w:styleId="7491C973ED6F4C47B57A5923FFDBDEF5">
    <w:name w:val="7491C973ED6F4C47B57A5923FFDBDEF5"/>
    <w:rsid w:val="0095756E"/>
  </w:style>
  <w:style w:type="paragraph" w:customStyle="1" w:styleId="BDE472B799E9414DA4C7D44F5F4D79E6">
    <w:name w:val="BDE472B799E9414DA4C7D44F5F4D79E6"/>
    <w:rsid w:val="0095756E"/>
  </w:style>
  <w:style w:type="paragraph" w:customStyle="1" w:styleId="62BCEDF103134383A995DC0F45BD8F86">
    <w:name w:val="62BCEDF103134383A995DC0F45BD8F86"/>
    <w:rsid w:val="0095756E"/>
  </w:style>
  <w:style w:type="paragraph" w:customStyle="1" w:styleId="8437DFBD687D40948F34F0E5F0D2A90D">
    <w:name w:val="8437DFBD687D40948F34F0E5F0D2A90D"/>
    <w:rsid w:val="0095756E"/>
  </w:style>
  <w:style w:type="paragraph" w:customStyle="1" w:styleId="B639A8EBD7844E5BB15175F28C9127D1">
    <w:name w:val="B639A8EBD7844E5BB15175F28C9127D1"/>
    <w:rsid w:val="0095756E"/>
  </w:style>
  <w:style w:type="paragraph" w:customStyle="1" w:styleId="236B2E4A9DA04F949AFAC1EDE7A69299">
    <w:name w:val="236B2E4A9DA04F949AFAC1EDE7A69299"/>
    <w:rsid w:val="0095756E"/>
  </w:style>
  <w:style w:type="paragraph" w:customStyle="1" w:styleId="E18409ECA3B64309AF4AA764D770A8E2">
    <w:name w:val="E18409ECA3B64309AF4AA764D770A8E2"/>
    <w:rsid w:val="0095756E"/>
  </w:style>
  <w:style w:type="paragraph" w:customStyle="1" w:styleId="7BC66C914D744B6AA30B5F1AC91D277B">
    <w:name w:val="7BC66C914D744B6AA30B5F1AC91D277B"/>
    <w:rsid w:val="0095756E"/>
  </w:style>
  <w:style w:type="paragraph" w:customStyle="1" w:styleId="C2AF61EA138F49E0A202FA8FF4969276">
    <w:name w:val="C2AF61EA138F49E0A202FA8FF4969276"/>
    <w:rsid w:val="0095756E"/>
  </w:style>
  <w:style w:type="paragraph" w:customStyle="1" w:styleId="BE86CE89A8A04ACFB356382C9EC72BAC">
    <w:name w:val="BE86CE89A8A04ACFB356382C9EC72BAC"/>
    <w:rsid w:val="0095756E"/>
  </w:style>
  <w:style w:type="paragraph" w:customStyle="1" w:styleId="4D39966E471440CFA18CB6C06AF39A0A">
    <w:name w:val="4D39966E471440CFA18CB6C06AF39A0A"/>
    <w:rsid w:val="0095756E"/>
  </w:style>
  <w:style w:type="paragraph" w:customStyle="1" w:styleId="DEB11D9801D1491E9D40F919E05B25E9">
    <w:name w:val="DEB11D9801D1491E9D40F919E05B25E9"/>
    <w:rsid w:val="0095756E"/>
  </w:style>
  <w:style w:type="paragraph" w:customStyle="1" w:styleId="0C13D7F586BD40088C71DFC6A7C3FAD3">
    <w:name w:val="0C13D7F586BD40088C71DFC6A7C3FAD3"/>
    <w:rsid w:val="0095756E"/>
  </w:style>
  <w:style w:type="paragraph" w:customStyle="1" w:styleId="201EE046A7C44ED2BE5394AD3148EEDC">
    <w:name w:val="201EE046A7C44ED2BE5394AD3148EEDC"/>
    <w:rsid w:val="0095756E"/>
  </w:style>
  <w:style w:type="paragraph" w:customStyle="1" w:styleId="F6C2B32E040E443DACCE20FD9292AE3C">
    <w:name w:val="F6C2B32E040E443DACCE20FD9292AE3C"/>
    <w:rsid w:val="0095756E"/>
  </w:style>
  <w:style w:type="paragraph" w:customStyle="1" w:styleId="04BCB4548E524C2AB00ABCEC7B4B71ED">
    <w:name w:val="04BCB4548E524C2AB00ABCEC7B4B71ED"/>
    <w:rsid w:val="0095756E"/>
  </w:style>
  <w:style w:type="paragraph" w:customStyle="1" w:styleId="456F54E6F0644AFA93D109386A666994">
    <w:name w:val="456F54E6F0644AFA93D109386A666994"/>
    <w:rsid w:val="0095756E"/>
  </w:style>
  <w:style w:type="paragraph" w:customStyle="1" w:styleId="D69722BB7B48450893BE4BF6F842EE21">
    <w:name w:val="D69722BB7B48450893BE4BF6F842EE21"/>
    <w:rsid w:val="0095756E"/>
  </w:style>
  <w:style w:type="paragraph" w:customStyle="1" w:styleId="E2821F58BD8F49E1ABA71F7128BDCCE4">
    <w:name w:val="E2821F58BD8F49E1ABA71F7128BDCCE4"/>
    <w:rsid w:val="0095756E"/>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Community Experience </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BA816B0-531F-443F-AA7B-92AF8C3FD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1</TotalTime>
  <Pages>4</Pages>
  <Words>624</Words>
  <Characters>3560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Community experience</vt:lpstr>
    </vt:vector>
  </TitlesOfParts>
  <Company/>
  <LinksUpToDate>false</LinksUpToDate>
  <CharactersWithSpaces>4176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Experience</dc:title>
  <dc:subject/>
  <dc:creator>SOLOMON</dc:creator>
  <cp:keywords/>
  <dc:description/>
  <cp:lastModifiedBy>FRANK</cp:lastModifiedBy>
  <cp:revision>2</cp:revision>
  <dcterms:created xsi:type="dcterms:W3CDTF">2017-12-29T14:49:00Z</dcterms:created>
  <dcterms:modified xsi:type="dcterms:W3CDTF">2017-12-29T14:49:00Z</dcterms:modified>
</cp:coreProperties>
</file>